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AVSPENNINGSTRAVERS TRIPPEL-MAST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3m, Faseavstand: 3m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65825" cy="2887345"/>
                  <wp:effectExtent l="0" t="0" r="0" b="0"/>
                  <wp:wrapTopAndBottom/>
                  <wp:docPr id="1" name="imgfit_main_web-DM-T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T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4" r="-142" b="-2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582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2836709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Avsp.trav T3A-33-3S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280mm-enkel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Fase-bardunfeste FB160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Fase-bardunfeste FB200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2858418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B160E1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2858417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B160T1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Fasefeste B160T2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2836829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SA160S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2836709 - T3A-33-3S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2.10.1)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