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BÆRETRAVERS H/A-MAST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5m, Faseavstand: 5m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5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5895975" cy="2887345"/>
                  <wp:effectExtent l="0" t="0" r="0" b="0"/>
                  <wp:wrapTopAndBottom/>
                  <wp:docPr id="1" name="imgfit_main_web-DM-S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S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291" r="-142" b="-2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975" cy="28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2837412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Bæretravers T5050-42-5S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420mm-enkel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Masteklave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M20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For stål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FH65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2836424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Støtte ST83-42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2836894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>1) Stolpediameter styrer slisseavstand travers og type masteklave.</w:t>
      </w:r>
    </w:p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Se klaveutvelgere på vår hjemmeside: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MyriadPro-Regular">
    <w:charset w:val="00"/>
    <w:family w:val="roman"/>
    <w:pitch w:val="variable"/>
  </w:font>
  <w:font w:name="Rockwell Nov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4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2837412 - T5050-42-5S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LibreOffice/7.5.7.1$Linux_X86_64 LibreOffice_project/47eb0cf7efbacdee9b19ae25d6752381ede23126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