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BÆRETRAVERS H/A-MAST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2m, Faseavstand: 1,5m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974080" cy="2887345"/>
                  <wp:effectExtent l="0" t="0" r="0" b="0"/>
                  <wp:wrapTopAndBottom/>
                  <wp:docPr id="1" name="imgfit_main_web-DM-Z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Z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5" r="-142" b="-2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4080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2859400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Bæretravers T2015-3PF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Bolt, 280mm-enkel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Masteklave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M20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For stål masteklave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2836746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Støtte ST107S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2836894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>1) Stolpediameter styrer slisseavstand travers og type masteklave.</w:t>
      </w:r>
    </w:p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Se klaveutvelgere på vår hjemmeside: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MyriadPro-Regular">
    <w:charset w:val="01"/>
    <w:family w:val="roman"/>
    <w:pitch w:val="variable"/>
  </w:font>
  <w:font w:name="Rockwell No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2859400 - T2015-3PF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Docmosis Tornado (Version 2.10.3) LO 7.5.9.2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