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H-MAST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4,5m, Faseavstand: 4,5m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892165" cy="2887345"/>
                  <wp:effectExtent l="0" t="0" r="0" b="0"/>
                  <wp:wrapTopAndBottom/>
                  <wp:docPr id="1" name="imgfit_main_web-DM-Q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Q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1" r="-142" b="-2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16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2859402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TAS4545BH-7S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 m/bolthylse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1 M24 (stolpe+travers)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2 M24 (stolpe)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2836609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F230T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PALmutter PAL-M24 VF DIN7967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2837407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Støttebrakett STB160-P7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SA1S-27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1) Lengde bolt bestemmes fra bolt-utvelger på vår hjemmeside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2859402 - TAS4545BH-7S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2.10.2)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